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714" w:rsidRPr="000F0714" w:rsidRDefault="000F0714" w:rsidP="000F0714">
      <w:pPr>
        <w:pStyle w:val="a7"/>
        <w:jc w:val="center"/>
      </w:pPr>
      <w:r w:rsidRPr="000F0714">
        <w:t xml:space="preserve">Сводная ведомость результатов </w:t>
      </w:r>
      <w:r w:rsidR="004654AF" w:rsidRPr="004654AF">
        <w:t xml:space="preserve">проведения </w:t>
      </w:r>
      <w:r w:rsidRPr="000F0714">
        <w:t>специальной оценки условий труда</w:t>
      </w:r>
    </w:p>
    <w:p w:rsidR="00B3448B" w:rsidRPr="00642E12" w:rsidRDefault="00B3448B" w:rsidP="00B3448B"/>
    <w:p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fldSimple w:instr=" DOCVARIABLE ceh_info \* MERGEFORMAT ">
        <w:r w:rsidR="00F077B5" w:rsidRPr="00F077B5">
          <w:rPr>
            <w:rStyle w:val="a9"/>
          </w:rPr>
          <w:t>Государственное бюджетное учреждение здравоохранения «Чукотская окружная больница»</w:t>
        </w:r>
      </w:fldSimple>
      <w:r w:rsidRPr="00883461">
        <w:rPr>
          <w:rStyle w:val="a9"/>
        </w:rPr>
        <w:t> </w:t>
      </w:r>
    </w:p>
    <w:p w:rsidR="00F06873" w:rsidRPr="00F06873" w:rsidRDefault="00F06873" w:rsidP="004654AF">
      <w:pPr>
        <w:suppressAutoHyphens/>
        <w:jc w:val="right"/>
      </w:pPr>
      <w:r w:rsidRPr="00F06873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F06873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F06873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F06873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F06873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F06873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4654AF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654AF">
              <w:rPr>
                <w:rFonts w:ascii="Times New Roman" w:hAnsi="Times New Roman"/>
                <w:sz w:val="20"/>
                <w:szCs w:val="20"/>
              </w:rPr>
              <w:t xml:space="preserve">в том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числе </w:t>
            </w:r>
            <w:r w:rsidRPr="004654AF">
              <w:rPr>
                <w:rFonts w:ascii="Times New Roman" w:hAnsi="Times New Roman"/>
                <w:sz w:val="20"/>
                <w:szCs w:val="20"/>
              </w:rPr>
              <w:t>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F06873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0687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F06873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F06873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F06873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793</w:t>
            </w:r>
          </w:p>
        </w:tc>
        <w:tc>
          <w:tcPr>
            <w:tcW w:w="3118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793</w:t>
            </w:r>
          </w:p>
        </w:tc>
        <w:tc>
          <w:tcPr>
            <w:tcW w:w="1063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219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333</w:t>
            </w:r>
          </w:p>
        </w:tc>
        <w:tc>
          <w:tcPr>
            <w:tcW w:w="1170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0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F06873">
              <w:rPr>
                <w:rFonts w:ascii="Times New Roman" w:hAnsi="Times New Roman"/>
                <w:sz w:val="20"/>
                <w:szCs w:val="20"/>
              </w:rPr>
              <w:t>Работники, занятые на рабочих местах (чел.)</w:t>
            </w:r>
          </w:p>
        </w:tc>
        <w:tc>
          <w:tcPr>
            <w:tcW w:w="843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118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1063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169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227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334</w:t>
            </w:r>
          </w:p>
        </w:tc>
        <w:tc>
          <w:tcPr>
            <w:tcW w:w="1170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0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F06873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414</w:t>
            </w:r>
          </w:p>
        </w:tc>
        <w:tc>
          <w:tcPr>
            <w:tcW w:w="3118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414</w:t>
            </w:r>
          </w:p>
        </w:tc>
        <w:tc>
          <w:tcPr>
            <w:tcW w:w="1063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177</w:t>
            </w:r>
          </w:p>
        </w:tc>
        <w:tc>
          <w:tcPr>
            <w:tcW w:w="1170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0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F06873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F06873" w:rsidTr="004654AF">
        <w:trPr>
          <w:jc w:val="center"/>
        </w:trPr>
        <w:tc>
          <w:tcPr>
            <w:tcW w:w="3518" w:type="dxa"/>
            <w:vAlign w:val="center"/>
          </w:tcPr>
          <w:p w:rsidR="00AF1EDF" w:rsidRPr="00F06873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18" w:type="dxa"/>
            <w:vAlign w:val="center"/>
          </w:tcPr>
          <w:p w:rsidR="00AF1EDF" w:rsidRPr="00F06873" w:rsidRDefault="00F077B5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63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70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F06873" w:rsidRDefault="00F077B5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F06873" w:rsidRDefault="00F06873" w:rsidP="00F06873">
      <w:pPr>
        <w:jc w:val="right"/>
      </w:pPr>
      <w:r w:rsidRPr="00F06873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2655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944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DE2527" w:rsidTr="00F077B5">
        <w:trPr>
          <w:cantSplit/>
          <w:trHeight w:val="245"/>
          <w:tblHeader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F06873" w:rsidRPr="004654AF" w:rsidRDefault="004654AF" w:rsidP="00F06873">
            <w:pPr>
              <w:jc w:val="center"/>
              <w:rPr>
                <w:sz w:val="20"/>
              </w:rPr>
            </w:pPr>
            <w:r w:rsidRPr="004654AF">
              <w:rPr>
                <w:color w:val="000000"/>
                <w:sz w:val="20"/>
              </w:rPr>
              <w:t>Индиви</w:t>
            </w:r>
            <w:r w:rsidRPr="004654AF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:rsidR="004654AF" w:rsidRPr="004654AF" w:rsidRDefault="004654AF" w:rsidP="004654AF">
            <w:pPr>
              <w:jc w:val="center"/>
              <w:rPr>
                <w:color w:val="000000"/>
                <w:sz w:val="20"/>
              </w:rPr>
            </w:pPr>
            <w:r w:rsidRPr="004654AF">
              <w:rPr>
                <w:color w:val="000000"/>
                <w:sz w:val="20"/>
              </w:rPr>
              <w:t>Профессия/</w:t>
            </w:r>
            <w:r w:rsidRPr="004654AF">
              <w:rPr>
                <w:color w:val="000000"/>
                <w:sz w:val="20"/>
              </w:rPr>
              <w:br/>
              <w:t>должность/</w:t>
            </w:r>
            <w:r w:rsidRPr="004654AF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4654AF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:rsidR="00F06873" w:rsidRPr="004654AF" w:rsidRDefault="00F06873" w:rsidP="00F06873">
            <w:pPr>
              <w:jc w:val="center"/>
              <w:rPr>
                <w:sz w:val="20"/>
              </w:rPr>
            </w:pPr>
            <w:r w:rsidRPr="004654AF">
              <w:rPr>
                <w:sz w:val="20"/>
              </w:rPr>
              <w:t>Классы</w:t>
            </w:r>
            <w:r w:rsidR="004654AF" w:rsidRPr="004654AF">
              <w:rPr>
                <w:sz w:val="20"/>
              </w:rPr>
              <w:t xml:space="preserve"> </w:t>
            </w:r>
            <w:r w:rsidR="004654AF" w:rsidRPr="004654AF">
              <w:rPr>
                <w:color w:val="000000"/>
                <w:sz w:val="20"/>
              </w:rPr>
              <w:t>(подклассы)</w:t>
            </w:r>
            <w:r w:rsidRPr="004654AF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F06873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F06873">
              <w:rPr>
                <w:color w:val="000000"/>
                <w:sz w:val="16"/>
                <w:szCs w:val="16"/>
              </w:rPr>
              <w:t>Лечебно</w:t>
            </w:r>
            <w:r w:rsidRPr="00F06873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:rsidR="00F06873" w:rsidRPr="00F06873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F06873">
              <w:rPr>
                <w:sz w:val="16"/>
                <w:szCs w:val="16"/>
              </w:rPr>
              <w:t xml:space="preserve"> </w:t>
            </w:r>
            <w:r w:rsidR="00F06873" w:rsidRPr="00F06873">
              <w:rPr>
                <w:sz w:val="16"/>
                <w:szCs w:val="16"/>
              </w:rPr>
              <w:t>(да/нет)</w:t>
            </w:r>
          </w:p>
        </w:tc>
      </w:tr>
      <w:tr w:rsidR="00F06873" w:rsidRPr="00DE2527" w:rsidTr="00F077B5">
        <w:trPr>
          <w:cantSplit/>
          <w:trHeight w:val="2254"/>
          <w:tblHeader/>
        </w:trPr>
        <w:tc>
          <w:tcPr>
            <w:tcW w:w="959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:rsidR="00F06873" w:rsidRPr="00DE2527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Х</w:t>
            </w:r>
            <w:r w:rsidR="00F06873" w:rsidRPr="00F06873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Б</w:t>
            </w:r>
            <w:r w:rsidR="00F06873" w:rsidRPr="00F06873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А</w:t>
            </w:r>
            <w:r w:rsidR="00F06873" w:rsidRPr="00F06873">
              <w:rPr>
                <w:color w:val="000000"/>
                <w:sz w:val="16"/>
                <w:szCs w:val="16"/>
              </w:rPr>
              <w:t>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Ш</w:t>
            </w:r>
            <w:r w:rsidR="00F06873" w:rsidRPr="00F06873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У</w:t>
            </w:r>
            <w:r w:rsidR="00F06873" w:rsidRPr="00F06873">
              <w:rPr>
                <w:color w:val="000000"/>
                <w:sz w:val="16"/>
                <w:szCs w:val="16"/>
              </w:rPr>
              <w:t>льтразвук</w:t>
            </w:r>
            <w:r w:rsidR="00F06873" w:rsidRPr="00F06873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r w:rsidR="00F06873" w:rsidRPr="00F06873">
              <w:rPr>
                <w:color w:val="000000"/>
                <w:sz w:val="16"/>
                <w:szCs w:val="16"/>
              </w:rPr>
              <w:t>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В</w:t>
            </w:r>
            <w:r w:rsidR="00F06873" w:rsidRPr="00F06873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</w:t>
            </w:r>
            <w:r w:rsidR="00F06873" w:rsidRPr="00F06873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46395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:rsidR="00F06873" w:rsidRPr="00F46395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F46395" w:rsidRPr="00F46395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Т</w:t>
            </w:r>
            <w:r w:rsidR="00F06873" w:rsidRPr="00F06873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:rsidR="00F06873" w:rsidRPr="00F06873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</w:t>
            </w:r>
            <w:r w:rsidR="00F06873" w:rsidRPr="00F06873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:rsidR="00F06873" w:rsidRPr="00DE2527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F06873" w:rsidTr="00F077B5">
        <w:trPr>
          <w:tblHeader/>
        </w:trPr>
        <w:tc>
          <w:tcPr>
            <w:tcW w:w="959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:rsidR="00F06873" w:rsidRPr="00F06873" w:rsidRDefault="00F06873" w:rsidP="001B19D8">
            <w:pPr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6873" w:rsidRPr="00F06873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F06873">
              <w:rPr>
                <w:sz w:val="18"/>
                <w:szCs w:val="18"/>
              </w:rPr>
              <w:t>24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Pr="00F06873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Административно-управленческий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Pr="00F06873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(главный врач)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Pr="00F06873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медицинской организации по медицинской части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медицинской организации по охране материнства и детства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11130004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Заместитель главного врача </w:t>
            </w:r>
            <w:r>
              <w:rPr>
                <w:sz w:val="18"/>
                <w:szCs w:val="18"/>
              </w:rPr>
              <w:lastRenderedPageBreak/>
              <w:t>медицинской организации по амбулаторно-поликлинической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медицинской организации по клинико экспертной 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медицинской организации по административно-хозяйственной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связям с общественностью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Отдел по обеспечению безопасности, защиты информационных ресурсов и противодействию коррупции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ведению воинского учета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Кабинет компьютерного обеспечения (компьютерной техники, программного обеспечения и технических средств)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защите информации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Отдел кадров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Общебольничный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Врач-эпидемиолог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Главная медицинская сестра (главный медицинский брат 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Врач-клинический фармаколог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11130014 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диетическая (медицинский брат диетический)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Дезинфектор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11130017А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11130018А (11130017А)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Централизованная стерилизационная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11130024А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стерилизационной (медицинский брат стерилизационной)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11130025А (11130024А)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стерилизационной (медицинский брат стерилизационной)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Территориальный центр медицины катастроф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медицинской организации по экстренной медицинской помощи, санитарной авиации и медицине катастроф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Оперативно-диспетчерский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Старший фельдшер (старшая медицинская сестра (старший </w:t>
            </w:r>
            <w:r>
              <w:rPr>
                <w:sz w:val="18"/>
                <w:szCs w:val="18"/>
              </w:rPr>
              <w:lastRenderedPageBreak/>
              <w:t>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11130029А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 (медицинская сестра, 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11130030А (11130029А)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 (медицинская сестра, 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Организационно-методический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организационно-методическим отделом медицинской организации-врач-методист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Учебно-методический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Отделение экстренной и консультативной медицинской помощи и медицинской эвакуации (ОЭКМП и МЭ) (с возможностями телемедицинских технологий) территориального центра медицины катастроф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Врач-неонатолог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11130040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Техник-программист (инженер-программист, программист)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Авиамедицинская бригада (санитарная авиация) территориального центра медицины катастроф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фельдшер (старшая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11130044А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11130045А (11130044А)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11130049А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11130050А (11130049А)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Отделение скорой медицинской помощи территориального центра медицины катастроф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скорой медицинской помощи медицинской организации - врач выездной бригады скорой ме</w:t>
            </w:r>
            <w:r>
              <w:rPr>
                <w:sz w:val="18"/>
                <w:szCs w:val="18"/>
              </w:rPr>
              <w:lastRenderedPageBreak/>
              <w:t>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11130056А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выездной бригады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11130057А (11130056А)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выездной бригады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фельдшер (старшая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11130062А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11130063А (11130062А)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11130067А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11130068А (11130067А)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по приему вызовов скорой медицинской помощи и передаче их выездным бригадам скорой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11130072А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11130073А (11130072А)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11130077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Стационар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Акушерское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акушерским отделением медицинской организации - 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акушер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11130081А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 (акушерка)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11130082А (11130081А)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 (акушерка)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11130086А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11130087А (11130086А)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Палата для новорожденных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11130091А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11130092А (11130091А)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Гинекологическое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гинекологическим отделением медицинской организации - врач-акушер-</w:t>
            </w:r>
            <w:r>
              <w:rPr>
                <w:sz w:val="18"/>
                <w:szCs w:val="18"/>
              </w:rPr>
              <w:lastRenderedPageBreak/>
              <w:t>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11130097А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11130098А (11130097А)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11130104А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11130105А (11130104А)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11130109А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11130110А (11130109А)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11130112А (11130111А)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Дерматовенерологическое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дерматовенерологическим отделением меди</w:t>
            </w:r>
            <w:r>
              <w:rPr>
                <w:sz w:val="18"/>
                <w:szCs w:val="18"/>
              </w:rPr>
              <w:lastRenderedPageBreak/>
              <w:t>цинской организации - врач-дерматовенеролог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Врач-дерматовенеролог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Старшая медицинская сестра (старший медицинский брат) 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11130117А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11130118А (11130117А)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11130123А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11130124А (11130123А)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Детское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детским отделением медицинской организации - 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кардиолог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11130131 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11130132А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11130133А (11130132А)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11130138А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11130139А (11130138А)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Няня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11130141А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11130142А (11130141А)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Отделение патологии новорожденных и недоношенных детей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патологии новорожденных и недоношенных детей медицинской организации - врач-неонатолог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11130146А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Врач-неонатолог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11130147А (11130146А)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Врач-неонатолог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11130152А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11130153А (11130152А)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11130158А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11130159А (11130158А)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Инфекционное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инфекционным отделением медицинской организации  - врач-инфекционист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Врач-инфекционист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11130163А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11130164А </w:t>
            </w:r>
            <w:r>
              <w:rPr>
                <w:sz w:val="18"/>
                <w:szCs w:val="18"/>
              </w:rPr>
              <w:lastRenderedPageBreak/>
              <w:t>(11130163А)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Медицинская сестра палатная (постовая) (медицинский брат </w:t>
            </w:r>
            <w:r>
              <w:rPr>
                <w:sz w:val="18"/>
                <w:szCs w:val="18"/>
              </w:rPr>
              <w:lastRenderedPageBreak/>
              <w:t>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11130168А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11130169А (11130168А)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11130175А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11130176А (11130175А)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Операционный блок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операционная медицинская сестра (старший операционный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11130178А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 (операционный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11130179А (11130178А)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 (операционный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11130180А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 (операционный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11130181А (11130180А)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 (операционный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11130185А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11130186</w:t>
            </w:r>
            <w:r>
              <w:rPr>
                <w:sz w:val="18"/>
                <w:szCs w:val="18"/>
              </w:rPr>
              <w:lastRenderedPageBreak/>
              <w:t>А (11130185А)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операционным блоком медицинской организации -врач-анестезиолог-реаниматолог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Отделение реанимации и интенсивной 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реанимации и интенсивной терапии медицинской организации - 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11130193А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11130194А (11130193А)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11130198А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11130199А (11130198А)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Врач-анестезиолог-реаниматолог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11130201А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11130202А (11130201А)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11130203</w:t>
            </w:r>
            <w:r>
              <w:rPr>
                <w:sz w:val="18"/>
                <w:szCs w:val="18"/>
              </w:rPr>
              <w:lastRenderedPageBreak/>
              <w:t>А (11130201А)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Медицинская сестра-</w:t>
            </w:r>
            <w:r>
              <w:rPr>
                <w:sz w:val="18"/>
                <w:szCs w:val="18"/>
              </w:rPr>
              <w:lastRenderedPageBreak/>
              <w:t>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11130204А (11130201А)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сестра-анестезист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11130217А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11130218А (11130217А)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Младшая медицинская сестра по уходу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Отделение легочного туберкулеза для взрослых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легочного туберкулеза для взрослых медицинской организации - врач-фтизиатр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11130224А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11130225А (11130224А)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11130232А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11130233А (11130232А)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11130239А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11130240А (11130239А)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Отделение легочного туберкулеза для детей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легочного туберкулеза для детей медицинской организации - врач-фтизиатр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11130243А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11130244А (11130243А)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11130251А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11130252А (1113025</w:t>
            </w:r>
            <w:r>
              <w:rPr>
                <w:sz w:val="18"/>
                <w:szCs w:val="18"/>
              </w:rPr>
              <w:lastRenderedPageBreak/>
              <w:t>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11130258А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11130259А (11130258А)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11130260А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11130261А (11130260А)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Дезинфектор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Приемное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приемным отделением медицинской организации-врач приемного отделения-врач-терапевт (врач скорой медицинской помощи, врач-инфекционист)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11130264А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приемного отделения - врач-терапевт (врач скорой медицинской помощи, врача-кардиолог, врач-анестизиолог-реаниматолог, врач-инфекционист, врач-хирург, врач-травматолог-ортопед, врач-трансфузиолог, врач-неонатолог)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11130265А (11130264А)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приемного отделения - врач-терапевт (врач скорой медицинской помощи, врача-кардиолог, врач-анестизиолог-</w:t>
            </w:r>
            <w:r>
              <w:rPr>
                <w:sz w:val="18"/>
                <w:szCs w:val="18"/>
              </w:rPr>
              <w:lastRenderedPageBreak/>
              <w:t>реаниматолог, врач-инфекционист, врач-хирург, врач-травматолог-ортопед, врач-трансфузиолог, врач-неонатолог)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брат, старший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11130270А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 приемного отделения, медицинский брат приемного отделения)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11130271А (11130270А)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 приемного отделения, медицинский брат приемного отделения)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11130275А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11130276А (11130275А)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Психиатрическое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психиатрическим отделением медицинской организации - врач-психиатр, ( врач-психиатр детский , врач-психиатр-нарколог, врач-психотерапевт)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 (врач-психиатр детский , врач-психиатр-нарколог)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11130282А (1113028</w:t>
            </w:r>
            <w:r>
              <w:rPr>
                <w:sz w:val="18"/>
                <w:szCs w:val="18"/>
              </w:rPr>
              <w:lastRenderedPageBreak/>
              <w:t>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Врач-психиатр (врач-психиатр детский , врач-психиатр-нарколог)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11130289А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11130290А (11130289А)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11130291А (11130289А)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11130299 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11130301А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11130302А (11130301А)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11130303А </w:t>
            </w:r>
            <w:r>
              <w:rPr>
                <w:sz w:val="18"/>
                <w:szCs w:val="18"/>
              </w:rPr>
              <w:lastRenderedPageBreak/>
              <w:t>(11130301А)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  помещений (санитар)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Воспитатель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Наркологическое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наркологическим отделением медицинской организации - врач-психиатр-нарколог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Врач-психиатр-нарколог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11130319А (11130318А)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11130324А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11130325</w:t>
            </w:r>
            <w:r>
              <w:rPr>
                <w:sz w:val="18"/>
                <w:szCs w:val="18"/>
              </w:rPr>
              <w:lastRenderedPageBreak/>
              <w:t>А (11130324А)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Кастелянша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Терапевтическое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терапевтическим отделением медицинской организации - 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Врач-кардиолог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11130338А (11130337А)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11130339А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11130340А </w:t>
            </w:r>
            <w:r>
              <w:rPr>
                <w:sz w:val="18"/>
                <w:szCs w:val="18"/>
              </w:rPr>
              <w:lastRenderedPageBreak/>
              <w:t>(11130339А)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Медицинская сестра палатная (постовая) (медицинский брат </w:t>
            </w:r>
            <w:r>
              <w:rPr>
                <w:sz w:val="18"/>
                <w:szCs w:val="18"/>
              </w:rPr>
              <w:lastRenderedPageBreak/>
              <w:t>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функциональной диагностике (медицинский брат по функциональной диагностике)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11130346А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11130347А (11130346А)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11130348А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11130349А (11130348А)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Первичное сосудистое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первичным сосудистым отделением медицинской организации - врач-кардиолог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11130352 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11130353 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11130354А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11130355А </w:t>
            </w:r>
            <w:r>
              <w:rPr>
                <w:sz w:val="18"/>
                <w:szCs w:val="18"/>
              </w:rPr>
              <w:lastRenderedPageBreak/>
              <w:t>(11130354А)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Медицинская сестра палатная (постовая) (медицинский брат </w:t>
            </w:r>
            <w:r>
              <w:rPr>
                <w:sz w:val="18"/>
                <w:szCs w:val="18"/>
              </w:rPr>
              <w:lastRenderedPageBreak/>
              <w:t>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 (дневная)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11130361 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функциональной диагностике (медицинский брат по функциональной диагностике)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11130363А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11130364А (11130363А)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 (дневная)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11130368А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11130369А (11130368А)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Травматологическое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травматологическим отделением медицинской организации - 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11130371</w:t>
            </w:r>
            <w:r>
              <w:rPr>
                <w:sz w:val="18"/>
                <w:szCs w:val="18"/>
              </w:rPr>
              <w:lastRenderedPageBreak/>
              <w:t>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Врач - 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11130372А (11130371А)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- 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Врач-нейрохирург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11130379А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11130380А (11130379А)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перевязочной (медицинский брат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 (для работы в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11130387А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11130388А (11130387А)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Хирургическое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11130392 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хирургическим отделением медицинской организации - 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11130394А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11130395А (11130394А)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11130399 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Врач-эндоскопист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Врач-уролог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11130407А (11130406А)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 (с выполнением обязанностей по специально</w:t>
            </w:r>
            <w:r>
              <w:rPr>
                <w:sz w:val="18"/>
                <w:szCs w:val="18"/>
              </w:rPr>
              <w:lastRenderedPageBreak/>
              <w:t>сти сестринское дело в эндоскопии)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11130409А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перевязочной (медицинский брат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11130410А (11130409А)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перевязочной (медицинский брат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11130412А (11130411А)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11130413А (11130411А)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палатная (постовая) (медицинский брат палатный (постовой))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11130421А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11130422А (11130421А)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 (для раздачи пищи)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11130423А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 (для работы в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11130424А (11130423А)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 (для работы в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11130425А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11130426</w:t>
            </w:r>
            <w:r>
              <w:rPr>
                <w:sz w:val="18"/>
                <w:szCs w:val="18"/>
              </w:rPr>
              <w:lastRenderedPageBreak/>
              <w:t>А (11130425А)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11130430А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11130431А (11130430А)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Вспомогательные лечебно-диагностические подразделения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Отделение реабилитации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реабилитации медицинской организации - врач физической и реабилитационной медицины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Врач-рефлексотерапевт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медицинской реабилитации (медицинский брат по медицинской реабилитации)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11130439А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11130440А (11130439А)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лечебной физкультуры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Инструктор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11130442 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лечебной физкультуре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11130443А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 (медицинский брат по массажу)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11130444А (11130443А)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массажу (медицинский брат по массажу)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Физиотерапевтический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11130445А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 (медицинский брат по физиотерапии)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11130446А (11130445А)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 (медицинский брат по физиотерапии)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Рентгеновское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рентгеновским отделением медицинской организации - 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11130450А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11130451А (11130450А)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11130457А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11130458А (11130457А)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11130460</w:t>
            </w:r>
            <w:r>
              <w:rPr>
                <w:sz w:val="18"/>
                <w:szCs w:val="18"/>
              </w:rPr>
              <w:lastRenderedPageBreak/>
              <w:t>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11130461А (11130460А)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11130466А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11130467А (11130466А)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11130471А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11130472А (11130471А)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Отделение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функциональной диагностики медицинской организации - 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11130474А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11130475А (11130474А)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11130477А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функциональной диагностике (медицинский брат по функцио</w:t>
            </w:r>
            <w:r>
              <w:rPr>
                <w:sz w:val="18"/>
                <w:szCs w:val="18"/>
              </w:rPr>
              <w:lastRenderedPageBreak/>
              <w:t>нальной диагностике)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11130478А (11130477А)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функциональной диагностике (медицинский брат по функциональной диагностике)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Централизованная клинико-диагностическая лаборатория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централизованной клинико-диагностической лабораторией медицинской организации - врач клинической лабораторной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11130483А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клинической лабораторной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11130484А (11130483А)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клинической лабораторной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11130485А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(фельдшер-лаборант, 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11130486А (11130485А)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(фельдшер-лаборант, 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11130487А (11130485А)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(фельдшер-лаборант, 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11130496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11130497А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11130498А (11130497А)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Лаборатория по диагностике ВИЧ и инфекционных заболеваний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11130499А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клинической лабораторной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11130500А (11130499А)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клинической лабораторной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(фельдшер-лаборант, лаборант, медицинская сестра,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11130502А (11130501А)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(фельдшер-лаборант, лаборант, медицинская сестра,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11130504А (11130503А)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Бактериологическая лаборатория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11130506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Врач-бактериолог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лабораторный техник (фельдшер-лаборант, лаборант)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спортивной медицины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спортивной медицине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Отделение переливания крови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переливания крови медицинской организации - врач-трансфузиолог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Врач-трансфузиолог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11130513А (11130512А)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Врач-трансфузиолог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11130516А (11130515А)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Операционная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Патологоанатомическое от</w:t>
            </w:r>
            <w:r w:rsidRPr="00F077B5">
              <w:rPr>
                <w:b/>
                <w:sz w:val="18"/>
                <w:szCs w:val="18"/>
              </w:rPr>
              <w:lastRenderedPageBreak/>
              <w:t>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патологоанатомическим отделением медицинской организации - 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Врач-патологоанатом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11130521А (11130520А)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Фельдшер-лаборант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Вспомогательные лечебно-диагностические подразделения для обслуживания туберкулезных больных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функциональной диагностике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Эндоскопический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Врач-эндоскопист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Рентгеновский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Врач-рентгенолог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11130529 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Рентгенолаборант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Физиотерапевтический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физиотерапии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Поликлиника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Общеполиклинический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поликлиникой медицинской организации - врач-невролог (врач-профпатолог, врач-терапевт, врач-психиатр)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11130534А (11130533А)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11130536А (11130535А)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Регистратура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11130538А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11130539А </w:t>
            </w:r>
            <w:r>
              <w:rPr>
                <w:sz w:val="18"/>
                <w:szCs w:val="18"/>
              </w:rPr>
              <w:lastRenderedPageBreak/>
              <w:t>(11130538А)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Медицинский 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11130540А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11130541А (11130540А)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Терапевтический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11130542А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11130543А (11130542А)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11130548А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11130549А (11130548А)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Врач-ревматолог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11130552А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11130553А (11130552А)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медицинского осмотра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11130558</w:t>
            </w:r>
            <w:r>
              <w:rPr>
                <w:sz w:val="18"/>
                <w:szCs w:val="18"/>
              </w:rPr>
              <w:lastRenderedPageBreak/>
              <w:t>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Фельдшер (акушер, 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11130559А (11130558А)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(акушер, 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медицинской профилактики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общей практики (семейный врач) (врач-терапевт)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врача общей практики (семейного врача), (медицинский брат врача общей практики (семейного врача), 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11130562А (11130561А)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врача общей практики (семейного врача), (медицинский брат врача общей практики (семейного врача), фельдшер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доврачебного приема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Хирургический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перевязочной (медицинский брат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неотложной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11130568</w:t>
            </w:r>
            <w:r>
              <w:rPr>
                <w:sz w:val="18"/>
                <w:szCs w:val="18"/>
              </w:rPr>
              <w:lastRenderedPageBreak/>
              <w:t>А (11130567А)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Фельдшер (медицинская сест</w:t>
            </w:r>
            <w:r>
              <w:rPr>
                <w:sz w:val="18"/>
                <w:szCs w:val="18"/>
              </w:rPr>
              <w:lastRenderedPageBreak/>
              <w:t>ра,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 медицинская сестра , медицинский брат) по приему вызовов скорой медицинской помощи и передачей их выездным бригадам СМП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Травматологический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перевязочной (медицинский брат перевязочной)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Процедурный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11130575А (11130574А)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иммунопрофилактики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 медицинский брат, фельдшер, медицинская сестра процедурной, медицинский брат процедурной 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Офтальмологический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11130578</w:t>
            </w:r>
            <w:r>
              <w:rPr>
                <w:sz w:val="18"/>
                <w:szCs w:val="18"/>
              </w:rPr>
              <w:lastRenderedPageBreak/>
              <w:t>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11130579А (11130578А)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Оториноларингологический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11130582А (11130581А)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Нефрологический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Врач-нефролог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Неврологический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11130587А (11130586А)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11130589А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сестра,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11130590А (11130589А)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сестра,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Эндокринологический кабинет (с функциями кабинета " Школы для пациентов с сахарным диабетом")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аллергологии и иммунологии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Кардиологический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Врач-кардиолог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11130597А (11130596А)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Врач-кардиолог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профпатологии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Врач-профпатолог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11130599 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Урологический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Врач-уролог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Эндоскопический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11130602 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Врач-эндоскопист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Инфекционный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Врач-инфекционист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Дерматовенерологический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Врач-дерматовенеролог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11130609 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11130611А (11130610А)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Психиатрический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Врач-психотерапевт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11130615 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паллиативной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по паллиативной медицинской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Амбулаторное отделение судебно-психиатрической экспертизы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амбулаторным отделением судебно-психиатрической экспертизы медицинской организации - врач-судебно-психиатрический 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Врач-судебно-психиатрический эксперт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Наркологический кабинет поликлиники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Врач-психиатр-нарколог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11130623А (11130622А)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Врач-психиатр-нарколог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11130625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Медицинская сестра участко</w:t>
            </w:r>
            <w:r>
              <w:rPr>
                <w:sz w:val="18"/>
                <w:szCs w:val="18"/>
              </w:rPr>
              <w:lastRenderedPageBreak/>
              <w:t>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Туберкулезный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Врач-фтизиатр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11130629 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Центр здоровья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центром здоровья медицинской организации - врач-профпатолог (врач-терапевт)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Врач-профпатолог (врач-терапевт)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медицинской  профилактики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Центр общественного здоровья и медицинской профилактики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центром общественного здоровья медцинской профилактики  - врач-профпатолог (врач-терапевт)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Центр амбулаторной онколо</w:t>
            </w:r>
            <w:r w:rsidRPr="00F077B5">
              <w:rPr>
                <w:b/>
                <w:sz w:val="18"/>
                <w:szCs w:val="18"/>
              </w:rPr>
              <w:lastRenderedPageBreak/>
              <w:t>гической помощи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центром амбулаторной онкологической помощи медицинской организации - 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Врач-онколог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Гериатрический центр (с оказанием амбулаторной и стационарной медицинской помощи по профилю "Гериатрия")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11130639 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Врач-гериатр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Кабинет по профилактике и борьбе со СПИД и инфекционными заболеваниями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кабинетом по профилактике и борьбе со СПИД и инфекционными заболеваниями медицинской организации  - врач-инфекционист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11130642 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Поликлиника детская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Регистратура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11130643 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Регистратор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Общеполиклинический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11130644 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поликлиникой детской медицинской организации  - врач-педиатр (врач-офтальмолог)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11130645 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11130646 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11130647А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11130648А (11130647А)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Педиатрический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11130652А (11130651А)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кардиолог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 (д/с "Золотой ключик")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  (д/с "Ладушки")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11130658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Фельдшер (медицинская сест</w:t>
            </w:r>
            <w:r>
              <w:rPr>
                <w:sz w:val="18"/>
                <w:szCs w:val="18"/>
              </w:rPr>
              <w:lastRenderedPageBreak/>
              <w:t>ра, медицинский брат)   (д/с "Олененок")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 (д/с "Парус")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 (д/с "Сказка")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11130661А (11130660А)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 (д/с "Сказка")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 (ясли-сад)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 (ГОУ ЧОПЛ)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(ЧМК)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 (МБОУ СОШ №1)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Фельдшер (медицинская сестра, медицинский брат) (МБОУ ООШ №1)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Хирургический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Врач-детский уролог-андролог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11130669 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(фельдшер,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Инфекционный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11130670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Врач-инфекционист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(фельдшер,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Травматологический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Врач-травматолог-ортопед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(фельдшер,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Неврологический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Врач-невролог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(фельдшер,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Офтальмологический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Врач-офтальмолог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(фельдшер,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Оториноларингологический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Врач-оториноларинголог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11130679 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(фельдшер,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Процедурный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иммунопрофилактики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процедурной (медицинский брат процедурной)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11130682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Медицинская сестра (медицин</w:t>
            </w:r>
            <w:r>
              <w:rPr>
                <w:sz w:val="18"/>
                <w:szCs w:val="18"/>
              </w:rPr>
              <w:lastRenderedPageBreak/>
              <w:t>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Подростковый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Психиатрический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Врач-психиатр детский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Туберкулезный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Врач-фтизиатр участковый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участковая (медицинский брат участковый)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аллергологии и иммунологии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Врач-аллерголог-иммунолог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Эндокринологический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11130694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Врач-детский эндокринолог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Центр здоровья для детей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Врач-педиатр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психолог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функциональной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по функциональной диагностике (медицинский брат по функциональной диагностике)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Женская консультация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11130699 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женской консультации медицинской организации-врач-акушер-гинеколог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11130700А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11130701А (11130700А)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Врач-акушер-гинеколог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11130703 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 ультразвуковой диагностики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11130704 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акушер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11130705А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 (акушерка)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11130706А (11130705А)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Акушер (акушерка)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11130709</w:t>
            </w:r>
            <w:r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Уборщик производственных и </w:t>
            </w:r>
            <w:r>
              <w:rPr>
                <w:sz w:val="18"/>
                <w:szCs w:val="18"/>
              </w:rPr>
              <w:lastRenderedPageBreak/>
              <w:t>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Стоматологическое отделение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стоматологическим отделением медицинской организации  - врач-стоматолог- терапевт (врач-стоматолог-ортопед, врач-стоматолог-хирург, врач-стоматолог детский)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11130712А (11130711А)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Врач-стоматолог-хирург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11130713А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Врач-стоматолог-терапевт (врач-стоматолог)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11130714А (11130713А)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Врач-стоматолог-терапевт (врач-стоматолог)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11130720А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 детский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11130721А (11130720А)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 детский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Врач-ортодонт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Старшая медицинская сестра (старший медицинский брат)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11130726А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11130727</w:t>
            </w:r>
            <w:r>
              <w:rPr>
                <w:sz w:val="18"/>
                <w:szCs w:val="18"/>
              </w:rPr>
              <w:lastRenderedPageBreak/>
              <w:t>А (11130726А)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Медицинская сестра (медицин</w:t>
            </w:r>
            <w:r>
              <w:rPr>
                <w:sz w:val="18"/>
                <w:szCs w:val="18"/>
              </w:rPr>
              <w:lastRenderedPageBreak/>
              <w:t>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11130728А (11130726А)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11130734 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Гигиенист стоматологический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Санитар (санитарка)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11130736А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11130737А (11130736А)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Зубопротезный кабинет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11130738А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11130739А (11130738А)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Врач-стоматолог-ортопед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11130741 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зубной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11130742А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11130743А (11130742А)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Зубной техник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11130746А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Медицинская сестра (медицинский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11130747</w:t>
            </w:r>
            <w:r>
              <w:rPr>
                <w:sz w:val="18"/>
                <w:szCs w:val="18"/>
              </w:rPr>
              <w:lastRenderedPageBreak/>
              <w:t>А (11130746А)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Медицинская сестра (медицин</w:t>
            </w:r>
            <w:r>
              <w:rPr>
                <w:sz w:val="18"/>
                <w:szCs w:val="18"/>
              </w:rPr>
              <w:lastRenderedPageBreak/>
              <w:t>ский брат, фельдшер)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3.3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11130748 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Отдел лекарственного обеспечения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11130749 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11130750 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Маркировщик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Общебольничный немедицинский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Отдел материально-технического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11130751 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Гараж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11130752А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11130753А (11130752А)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автомобиля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11130756 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Водитель вездехода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11130757 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11130758 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Тракторист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Прачечная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11130759 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Техник-технолог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11130760</w:t>
            </w:r>
            <w:r>
              <w:rPr>
                <w:sz w:val="18"/>
                <w:szCs w:val="18"/>
              </w:rPr>
              <w:lastRenderedPageBreak/>
              <w:t>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Гладильщик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11130761А (11130760А)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Гладильщик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11130762 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Кухня больницы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11130763А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11130764А (11130763А)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Повар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11130768А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Кухонный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11130769А (11130768А)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Кухонный рабочий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11130773 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11130774А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Мойщик посуды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11130775А (11130774А)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Мойщик посуды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Общежитие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11130778А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11130779А (11130778А)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Уборщик производственных и служебных помещений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Хозяйственно-обслуживающий персонал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11130782 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Электромеханик по лифтам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Центр общественного здоровья и медицинской профилактики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11130783 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Отделение медицинской статистики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11130784 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отделением медицинской статистики  медицинской организации врач-статистик (врач-методист)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11130785 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Врач-статистик (врач-методист)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11130786 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i/>
                <w:sz w:val="18"/>
                <w:szCs w:val="18"/>
              </w:rPr>
            </w:pPr>
            <w:r w:rsidRPr="00F077B5">
              <w:rPr>
                <w:i/>
                <w:sz w:val="18"/>
                <w:szCs w:val="18"/>
              </w:rPr>
              <w:t>Кабинет медицинской статистики и организационно-методической работы по фтизиатрии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11130787 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кабинетом медицинской статистики и организационно-методической работы по фтизиатрии медицинской организации -врач-фтизиатр (врач-методист)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11130788 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Врач-статистик (врач-фтизиатр)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11130789 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11130790 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Медицинский статистик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Организационно-методический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11130791 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врача медицинской организации по организационно-методической работе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11130792 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b/>
                <w:sz w:val="18"/>
                <w:szCs w:val="18"/>
              </w:rPr>
            </w:pPr>
            <w:r w:rsidRPr="00F077B5">
              <w:rPr>
                <w:b/>
                <w:sz w:val="18"/>
                <w:szCs w:val="18"/>
              </w:rPr>
              <w:t>Отдел организации специализированной и высокотехнологичной медицинской помощи (с возможностями телемедицинских технологий)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F077B5" w:rsidRPr="00F06873" w:rsidTr="004654AF">
        <w:tc>
          <w:tcPr>
            <w:tcW w:w="959" w:type="dxa"/>
            <w:shd w:val="clear" w:color="auto" w:fill="auto"/>
            <w:vAlign w:val="center"/>
          </w:tcPr>
          <w:p w:rsid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11130793 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:rsidR="00F077B5" w:rsidRPr="00F077B5" w:rsidRDefault="00F077B5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Заведующий отделом специализированной и высокотехнологичной медицинской помощи (с возможностями телемедицинских технологий) медицинской организации -врач-методист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76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:rsidR="00F077B5" w:rsidRDefault="00F077B5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65289A" w:rsidRDefault="0065289A" w:rsidP="009A1326">
      <w:pPr>
        <w:rPr>
          <w:sz w:val="18"/>
          <w:szCs w:val="18"/>
          <w:lang w:val="en-US"/>
        </w:rPr>
      </w:pPr>
    </w:p>
    <w:p w:rsidR="00033DAE" w:rsidRDefault="00033DAE" w:rsidP="00936F48">
      <w:bookmarkStart w:id="7" w:name="_GoBack"/>
      <w:bookmarkEnd w:id="7"/>
    </w:p>
    <w:p w:rsidR="00936F48" w:rsidRPr="00F077B5" w:rsidRDefault="00936F48" w:rsidP="00936F48">
      <w:r w:rsidRPr="00DB70BA">
        <w:t>Дата составления:</w:t>
      </w:r>
      <w:r w:rsidRPr="00883461">
        <w:rPr>
          <w:rStyle w:val="a9"/>
        </w:rPr>
        <w:t xml:space="preserve"> </w:t>
      </w:r>
      <w:fldSimple w:instr=" DOCVARIABLE fill_date \* MERGEFORMAT ">
        <w:r w:rsidR="00F077B5">
          <w:rPr>
            <w:rStyle w:val="a9"/>
          </w:rPr>
          <w:t>14.05.2026</w:t>
        </w:r>
      </w:fldSimple>
      <w:r>
        <w:rPr>
          <w:rStyle w:val="a9"/>
          <w:lang w:val="en-US"/>
        </w:rPr>
        <w:t> </w:t>
      </w:r>
    </w:p>
    <w:p w:rsidR="004654AF" w:rsidRDefault="004654AF" w:rsidP="009D6532"/>
    <w:sectPr w:rsidR="004654AF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016C" w:rsidRDefault="007B016C" w:rsidP="00F077B5">
      <w:r>
        <w:separator/>
      </w:r>
    </w:p>
  </w:endnote>
  <w:endnote w:type="continuationSeparator" w:id="0">
    <w:p w:rsidR="007B016C" w:rsidRDefault="007B016C" w:rsidP="00F077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016C" w:rsidRDefault="007B016C" w:rsidP="00F077B5">
      <w:r>
        <w:separator/>
      </w:r>
    </w:p>
  </w:footnote>
  <w:footnote w:type="continuationSeparator" w:id="0">
    <w:p w:rsidR="007B016C" w:rsidRDefault="007B016C" w:rsidP="00F077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doc_name" w:val="Документ3"/>
    <w:docVar w:name="adv_info1" w:val="     "/>
    <w:docVar w:name="adv_info2" w:val="     "/>
    <w:docVar w:name="adv_info3" w:val="     "/>
    <w:docVar w:name="att_org_adr" w:val="140200, Московская область, город Воскресенск, ул. Хрипунова, д. 3, офис 8"/>
    <w:docVar w:name="att_org_dop" w:val="Отсутствует"/>
    <w:docVar w:name="att_org_email" w:val="ooo.ecote@yandex.ru"/>
    <w:docVar w:name="att_org_name" w:val="Общество с ограниченной ответственностью «Экспертный центр охраны труда и экологии»"/>
    <w:docVar w:name="att_org_reg_date" w:val="10.07.2024"/>
    <w:docVar w:name="att_org_reg_num" w:val="654"/>
    <w:docVar w:name="boss_fio" w:val="Петракова Ксения Андреевна"/>
    <w:docVar w:name="ceh_info" w:val="Государственное бюджетное учреждение здравоохранения «Чукотская окружная больница»"/>
    <w:docVar w:name="close_doc_flag" w:val="0"/>
    <w:docVar w:name="doc_name" w:val="Документ3"/>
    <w:docVar w:name="doc_type" w:val="5"/>
    <w:docVar w:name="fill_date" w:val="14.05.2026"/>
    <w:docVar w:name="org_guid" w:val="8A7142144F134576B68A6E87A6E9313E"/>
    <w:docVar w:name="org_id" w:val="34"/>
    <w:docVar w:name="org_name" w:val="     "/>
    <w:docVar w:name="pers_guids" w:val="0AC2685F9A2E4969A9E13A701FDA11FA@160-553-267 48"/>
    <w:docVar w:name="pers_snils" w:val="0AC2685F9A2E4969A9E13A701FDA11FA@160-553-267 48"/>
    <w:docVar w:name="podr_id" w:val="org_34"/>
    <w:docVar w:name="pred_dolg" w:val="Руководитель (главный врач)"/>
    <w:docVar w:name="pred_fio" w:val="Рамазанова Эмилия Аскербиевна"/>
    <w:docVar w:name="prikaz_sout" w:val="817"/>
    <w:docVar w:name="rbtd_adr" w:val="     "/>
    <w:docVar w:name="rbtd_name" w:val="Государственное бюджетное учреждение здравоохранения «Чукотская окружная больница»"/>
    <w:docVar w:name="step_test" w:val="6"/>
    <w:docVar w:name="sv_docs" w:val="1"/>
  </w:docVars>
  <w:rsids>
    <w:rsidRoot w:val="00F077B5"/>
    <w:rsid w:val="0000729E"/>
    <w:rsid w:val="0002033E"/>
    <w:rsid w:val="00033DA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3A1C01"/>
    <w:rsid w:val="003A2259"/>
    <w:rsid w:val="003C3080"/>
    <w:rsid w:val="003C79E5"/>
    <w:rsid w:val="003F4B55"/>
    <w:rsid w:val="00450E3E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226F"/>
    <w:rsid w:val="006B3B11"/>
    <w:rsid w:val="006E4DFC"/>
    <w:rsid w:val="00725C51"/>
    <w:rsid w:val="007B016C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874F5"/>
    <w:rsid w:val="00BA560A"/>
    <w:rsid w:val="00BF5FA5"/>
    <w:rsid w:val="00C0355B"/>
    <w:rsid w:val="00C93056"/>
    <w:rsid w:val="00CA2E96"/>
    <w:rsid w:val="00CD2568"/>
    <w:rsid w:val="00D11966"/>
    <w:rsid w:val="00DB08FA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F06873"/>
    <w:rsid w:val="00F077B5"/>
    <w:rsid w:val="00F262EE"/>
    <w:rsid w:val="00F46395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1B709C2-6253-4656-834E-2A0F100AB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F077B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F077B5"/>
    <w:rPr>
      <w:sz w:val="24"/>
    </w:rPr>
  </w:style>
  <w:style w:type="paragraph" w:styleId="ad">
    <w:name w:val="footer"/>
    <w:basedOn w:val="a"/>
    <w:link w:val="ae"/>
    <w:rsid w:val="00F077B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F077B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10</TotalTime>
  <Pages>1</Pages>
  <Words>11080</Words>
  <Characters>63160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74092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o.yagovceva</dc:creator>
  <cp:keywords/>
  <dc:description/>
  <cp:lastModifiedBy>Кузнецов</cp:lastModifiedBy>
  <cp:revision>4</cp:revision>
  <dcterms:created xsi:type="dcterms:W3CDTF">2026-06-18T01:27:00Z</dcterms:created>
  <dcterms:modified xsi:type="dcterms:W3CDTF">2026-09-24T04:16:00Z</dcterms:modified>
</cp:coreProperties>
</file>